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6E3" w:rsidRDefault="000832A5">
      <w:pPr>
        <w:pStyle w:val="a8"/>
        <w:widowControl/>
        <w:spacing w:beforeAutospacing="0" w:afterAutospacing="0"/>
        <w:rPr>
          <w:rFonts w:ascii="Times New Roman" w:eastAsia="黑体" w:hAnsi="Times New Roman" w:cs="Times New Roman"/>
          <w:bCs/>
          <w:color w:val="000000"/>
          <w:sz w:val="32"/>
          <w:szCs w:val="32"/>
        </w:rPr>
      </w:pPr>
      <w:r>
        <w:rPr>
          <w:rFonts w:ascii="Times New Roman" w:eastAsia="黑体" w:hAnsi="Times New Roman" w:cs="Times New Roman"/>
          <w:bCs/>
          <w:color w:val="000000"/>
          <w:sz w:val="32"/>
          <w:szCs w:val="32"/>
        </w:rPr>
        <w:t>附件</w:t>
      </w:r>
      <w:r>
        <w:rPr>
          <w:rFonts w:ascii="Times New Roman" w:eastAsia="黑体" w:hAnsi="Times New Roman" w:cs="Times New Roman"/>
          <w:bCs/>
          <w:color w:val="000000"/>
          <w:sz w:val="32"/>
          <w:szCs w:val="32"/>
        </w:rPr>
        <w:t>3</w:t>
      </w:r>
    </w:p>
    <w:p w:rsidR="00DB66E3" w:rsidRDefault="00DB66E3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sz w:val="40"/>
          <w:szCs w:val="40"/>
        </w:rPr>
      </w:pPr>
    </w:p>
    <w:p w:rsidR="00DB66E3" w:rsidRDefault="0034547F">
      <w:pPr>
        <w:spacing w:line="600" w:lineRule="exact"/>
        <w:jc w:val="center"/>
        <w:rPr>
          <w:rFonts w:ascii="宋体" w:hAnsi="宋体" w:cs="宋体"/>
          <w:b/>
          <w:bCs/>
          <w:color w:val="000000"/>
          <w:sz w:val="44"/>
          <w:szCs w:val="44"/>
        </w:rPr>
      </w:pPr>
      <w:r w:rsidRPr="004B5A7A">
        <w:rPr>
          <w:rFonts w:ascii="方正小标宋_GBK" w:eastAsia="方正小标宋_GBK" w:hAnsi="方正小标宋_GBK" w:cs="方正小标宋_GBK" w:hint="eastAsia"/>
          <w:spacing w:val="-20"/>
          <w:sz w:val="44"/>
          <w:szCs w:val="44"/>
        </w:rPr>
        <w:t>2024年</w:t>
      </w:r>
      <w:r w:rsidR="004B5A7A" w:rsidRPr="004B5A7A">
        <w:rPr>
          <w:rFonts w:ascii="方正小标宋_GBK" w:eastAsia="方正小标宋_GBK" w:hAnsi="方正小标宋_GBK" w:cs="方正小标宋_GBK" w:hint="eastAsia"/>
          <w:spacing w:val="-20"/>
          <w:sz w:val="44"/>
          <w:szCs w:val="44"/>
        </w:rPr>
        <w:t>度</w:t>
      </w:r>
      <w:r w:rsidRPr="004B5A7A">
        <w:rPr>
          <w:rFonts w:ascii="方正小标宋_GBK" w:eastAsia="方正小标宋_GBK" w:hAnsi="方正小标宋_GBK" w:cs="方正小标宋_GBK" w:hint="eastAsia"/>
          <w:spacing w:val="-20"/>
          <w:sz w:val="44"/>
          <w:szCs w:val="44"/>
        </w:rPr>
        <w:t>全国党校（行政学院）系统社科规划课题</w:t>
      </w:r>
      <w:r w:rsidR="000832A5">
        <w:rPr>
          <w:rFonts w:ascii="方正小标宋_GBK" w:eastAsia="方正小标宋_GBK" w:hAnsi="方正小标宋_GBK" w:cs="方正小标宋_GBK" w:hint="eastAsia"/>
          <w:sz w:val="44"/>
          <w:szCs w:val="44"/>
        </w:rPr>
        <w:t>论 证 活 页</w:t>
      </w:r>
    </w:p>
    <w:p w:rsidR="00DB66E3" w:rsidRDefault="00DB66E3">
      <w:pPr>
        <w:spacing w:line="600" w:lineRule="exact"/>
        <w:jc w:val="center"/>
        <w:rPr>
          <w:rFonts w:ascii="宋体" w:hAnsi="宋体" w:cs="宋体"/>
          <w:b/>
          <w:bCs/>
          <w:color w:val="000000"/>
          <w:sz w:val="44"/>
          <w:szCs w:val="44"/>
        </w:rPr>
      </w:pPr>
      <w:bookmarkStart w:id="0" w:name="_GoBack"/>
      <w:bookmarkEnd w:id="0"/>
    </w:p>
    <w:p w:rsidR="00DB66E3" w:rsidRDefault="000832A5" w:rsidP="00BC06B0">
      <w:pPr>
        <w:spacing w:afterLines="50" w:after="159" w:line="380" w:lineRule="exact"/>
        <w:rPr>
          <w:rFonts w:eastAsia="楷体_GB2312"/>
          <w:b/>
          <w:color w:val="000000"/>
          <w:sz w:val="32"/>
        </w:rPr>
      </w:pPr>
      <w:r>
        <w:rPr>
          <w:rFonts w:eastAsia="楷体_GB2312" w:hint="eastAsia"/>
          <w:b/>
          <w:color w:val="000000"/>
          <w:sz w:val="32"/>
        </w:rPr>
        <w:t>学科分类：</w:t>
      </w:r>
    </w:p>
    <w:p w:rsidR="00DB66E3" w:rsidRDefault="000832A5" w:rsidP="00BC06B0">
      <w:pPr>
        <w:spacing w:afterLines="50" w:after="159" w:line="380" w:lineRule="exact"/>
        <w:rPr>
          <w:rFonts w:eastAsia="楷体_GB2312"/>
          <w:b/>
          <w:color w:val="000000"/>
          <w:sz w:val="32"/>
        </w:rPr>
      </w:pPr>
      <w:r>
        <w:rPr>
          <w:rFonts w:eastAsia="楷体_GB2312" w:hint="eastAsia"/>
          <w:b/>
          <w:color w:val="000000"/>
          <w:sz w:val="32"/>
        </w:rPr>
        <w:t>选题方向：</w:t>
      </w:r>
    </w:p>
    <w:p w:rsidR="00DB66E3" w:rsidRDefault="000832A5" w:rsidP="00BC06B0">
      <w:pPr>
        <w:spacing w:afterLines="50" w:after="159" w:line="380" w:lineRule="exact"/>
        <w:rPr>
          <w:rFonts w:eastAsia="楷体_GB2312"/>
          <w:b/>
          <w:color w:val="000000"/>
          <w:sz w:val="32"/>
        </w:rPr>
      </w:pPr>
      <w:r>
        <w:rPr>
          <w:rFonts w:eastAsia="楷体_GB2312" w:hint="eastAsia"/>
          <w:b/>
          <w:color w:val="000000"/>
          <w:sz w:val="32"/>
        </w:rPr>
        <w:t>研究题目：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15"/>
      </w:tblGrid>
      <w:tr w:rsidR="00DB66E3">
        <w:tc>
          <w:tcPr>
            <w:tcW w:w="9315" w:type="dxa"/>
          </w:tcPr>
          <w:p w:rsidR="00DB66E3" w:rsidRDefault="000832A5" w:rsidP="00BC06B0">
            <w:pPr>
              <w:snapToGrid w:val="0"/>
              <w:spacing w:beforeLines="100" w:before="319" w:line="400" w:lineRule="exact"/>
              <w:ind w:firstLineChars="200" w:firstLine="480"/>
              <w:rPr>
                <w:rFonts w:ascii="Times New Roman" w:hAnsi="Times New Roman" w:cs="宋体"/>
                <w:bCs/>
                <w:color w:val="000000"/>
                <w:sz w:val="24"/>
              </w:rPr>
            </w:pP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1.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国内外相关研究的学术史梳理及研究动态（略写）；本课题相对于已有研究的独到学术价值和应用价值等；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2.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本课题的研究对象、框架思路（需列出研究提纲或目录）、重点难点、主要目标、研究计划及其可行性等；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3.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本课题在学术思想、学术观点、研究方法等方面的特色和创新；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4.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成果形式、使用去向及预期社会效益等（略写）；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5.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前期相关研究成果和主要参考文献。限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5000</w:t>
            </w:r>
            <w:r>
              <w:rPr>
                <w:rFonts w:ascii="Times New Roman" w:hAnsi="Times New Roman" w:cs="宋体" w:hint="eastAsia"/>
                <w:bCs/>
                <w:color w:val="000000"/>
                <w:sz w:val="24"/>
              </w:rPr>
              <w:t>字以内（可加页）。</w:t>
            </w:r>
          </w:p>
          <w:p w:rsidR="00DB66E3" w:rsidRDefault="00DB66E3">
            <w:pPr>
              <w:snapToGrid w:val="0"/>
              <w:spacing w:line="360" w:lineRule="atLeast"/>
              <w:ind w:firstLineChars="200" w:firstLine="560"/>
              <w:rPr>
                <w:rFonts w:ascii="仿宋_GB2312" w:eastAsia="仿宋_GB2312"/>
                <w:color w:val="000000"/>
                <w:sz w:val="28"/>
                <w:szCs w:val="28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ind w:firstLineChars="200" w:firstLine="420"/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rPr>
                <w:rFonts w:ascii="仿宋_GB2312" w:eastAsia="仿宋_GB2312"/>
                <w:color w:val="000000"/>
              </w:rPr>
            </w:pPr>
          </w:p>
          <w:p w:rsidR="00DB66E3" w:rsidRDefault="00DB66E3">
            <w:pPr>
              <w:rPr>
                <w:rFonts w:ascii="仿宋_GB2312" w:eastAsia="仿宋_GB2312"/>
                <w:color w:val="000000"/>
              </w:rPr>
            </w:pPr>
          </w:p>
        </w:tc>
      </w:tr>
    </w:tbl>
    <w:p w:rsidR="00DB66E3" w:rsidRDefault="00DB66E3">
      <w:pPr>
        <w:tabs>
          <w:tab w:val="left" w:pos="0"/>
        </w:tabs>
        <w:snapToGrid w:val="0"/>
        <w:spacing w:line="160" w:lineRule="atLeast"/>
        <w:ind w:leftChars="-85" w:left="1" w:hangingChars="85" w:hanging="179"/>
        <w:rPr>
          <w:rFonts w:ascii="宋体" w:hAnsi="宋体" w:cs="宋体"/>
          <w:b/>
          <w:bCs/>
          <w:color w:val="000000"/>
          <w:szCs w:val="21"/>
        </w:rPr>
      </w:pPr>
    </w:p>
    <w:p w:rsidR="00DB66E3" w:rsidRDefault="000832A5">
      <w:pPr>
        <w:tabs>
          <w:tab w:val="left" w:pos="0"/>
        </w:tabs>
        <w:snapToGrid w:val="0"/>
        <w:spacing w:line="160" w:lineRule="atLeast"/>
        <w:ind w:leftChars="-85" w:left="1" w:hangingChars="85" w:hanging="179"/>
        <w:rPr>
          <w:rFonts w:ascii="宋体" w:hAnsi="宋体" w:cs="宋体"/>
          <w:b/>
          <w:bCs/>
          <w:color w:val="000000"/>
          <w:szCs w:val="21"/>
        </w:rPr>
      </w:pPr>
      <w:r>
        <w:rPr>
          <w:rFonts w:ascii="宋体" w:hAnsi="宋体" w:cs="宋体" w:hint="eastAsia"/>
          <w:b/>
          <w:bCs/>
          <w:color w:val="000000"/>
          <w:szCs w:val="21"/>
        </w:rPr>
        <w:t>注：</w:t>
      </w:r>
      <w:r>
        <w:rPr>
          <w:rFonts w:ascii="宋体" w:hAnsi="宋体" w:cs="宋体" w:hint="eastAsia"/>
          <w:color w:val="000000"/>
          <w:szCs w:val="21"/>
        </w:rPr>
        <w:t>1</w:t>
      </w:r>
      <w:r>
        <w:rPr>
          <w:rFonts w:ascii="宋体" w:hAnsi="宋体" w:cs="宋体" w:hint="eastAsia"/>
          <w:color w:val="000000"/>
          <w:spacing w:val="-4"/>
          <w:szCs w:val="21"/>
        </w:rPr>
        <w:t>.活页文字表述中不得直接或间接透露个人信息或相关背景资料，否则取消参评资格。</w:t>
      </w:r>
    </w:p>
    <w:p w:rsidR="00DB66E3" w:rsidRDefault="000832A5">
      <w:pPr>
        <w:tabs>
          <w:tab w:val="left" w:pos="-210"/>
        </w:tabs>
        <w:snapToGrid w:val="0"/>
        <w:spacing w:line="160" w:lineRule="atLeast"/>
        <w:ind w:leftChars="110" w:left="441" w:rightChars="-138" w:right="-290" w:hangingChars="100" w:hanging="210"/>
        <w:rPr>
          <w:rFonts w:ascii="宋体" w:hAnsi="宋体" w:cs="宋体"/>
          <w:szCs w:val="21"/>
        </w:rPr>
      </w:pPr>
      <w:r>
        <w:rPr>
          <w:rFonts w:ascii="宋体" w:hAnsi="宋体" w:cs="宋体" w:hint="eastAsia"/>
          <w:szCs w:val="21"/>
        </w:rPr>
        <w:t>2.</w:t>
      </w:r>
      <w:r>
        <w:rPr>
          <w:rFonts w:asciiTheme="majorEastAsia" w:eastAsiaTheme="majorEastAsia" w:hAnsiTheme="majorEastAsia" w:cstheme="majorEastAsia" w:hint="eastAsia"/>
          <w:szCs w:val="21"/>
        </w:rPr>
        <w:t>前期相关研究成果只能填写成果名称、成果形式（如论文、专著、研究报告等）、作者排序、是否核心期刊等，不得填写成果作者、单位、刊物或出版社名称、发表或出版时间、刊期等信息。与本课题无关的成果不能填写。课题负责人和参加者的成果要分开填写。申请人的前期研究成果不列入参考文献。</w:t>
      </w:r>
    </w:p>
    <w:sectPr w:rsidR="00DB66E3" w:rsidSect="000708A9">
      <w:pgSz w:w="11906" w:h="16838"/>
      <w:pgMar w:top="1984" w:right="1587" w:bottom="1474" w:left="1587" w:header="851" w:footer="992" w:gutter="0"/>
      <w:pgNumType w:fmt="numberInDash" w:start="2"/>
      <w:cols w:space="0"/>
      <w:docGrid w:type="lines"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9FC" w:rsidRDefault="000969FC">
      <w:r>
        <w:separator/>
      </w:r>
    </w:p>
  </w:endnote>
  <w:endnote w:type="continuationSeparator" w:id="0">
    <w:p w:rsidR="000969FC" w:rsidRDefault="00096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Liberation Sans">
    <w:altName w:val="Arial"/>
    <w:charset w:val="01"/>
    <w:family w:val="swiss"/>
    <w:pitch w:val="default"/>
    <w:sig w:usb0="00000000" w:usb1="00000000" w:usb2="00000000" w:usb3="00000000" w:csb0="00040001" w:csb1="00000000"/>
  </w:font>
  <w:font w:name="思源黑体 CN">
    <w:altName w:val="黑体"/>
    <w:charset w:val="01"/>
    <w:family w:val="auto"/>
    <w:pitch w:val="default"/>
    <w:sig w:usb0="00000000" w:usb1="00000000" w:usb2="00000000" w:usb3="00000000" w:csb0="00040001" w:csb1="00000000"/>
  </w:font>
  <w:font w:name="Noto Sans CJK SC">
    <w:altName w:val="Arial Unicode MS"/>
    <w:charset w:val="01"/>
    <w:family w:val="auto"/>
    <w:pitch w:val="default"/>
    <w:sig w:usb0="00000000" w:usb1="00000000" w:usb2="00000000" w:usb3="00000000" w:csb0="00040001" w:csb1="00000000"/>
  </w:font>
  <w:font w:name="方正仿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ESI仿宋-GB18030">
    <w:altName w:val="仿宋"/>
    <w:charset w:val="01"/>
    <w:family w:val="auto"/>
    <w:pitch w:val="default"/>
    <w:sig w:usb0="00000000" w:usb1="00000000" w:usb2="00000000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Liberation Serif">
    <w:altName w:val="Times New Roman"/>
    <w:charset w:val="01"/>
    <w:family w:val="roman"/>
    <w:pitch w:val="default"/>
    <w:sig w:usb0="00000000" w:usb1="00000000" w:usb2="00000000" w:usb3="00000000" w:csb0="00040001" w:csb1="00000000"/>
  </w:font>
  <w:font w:name="CESI黑体-GB18030">
    <w:altName w:val="黑体"/>
    <w:charset w:val="01"/>
    <w:family w:val="auto"/>
    <w:pitch w:val="default"/>
    <w:sig w:usb0="00000000" w:usb1="00000000" w:usb2="00000000" w:usb3="00000000" w:csb0="00040001" w:csb1="00000000"/>
  </w:font>
  <w:font w:name="方正楷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9FC" w:rsidRDefault="000969FC">
      <w:r>
        <w:separator/>
      </w:r>
    </w:p>
  </w:footnote>
  <w:footnote w:type="continuationSeparator" w:id="0">
    <w:p w:rsidR="000969FC" w:rsidRDefault="000969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bordersDoNotSurroundHeader/>
  <w:bordersDoNotSurroundFooter/>
  <w:proofState w:spelling="clean" w:grammar="clean"/>
  <w:attachedTemplate r:id="rId1"/>
  <w:defaultTabStop w:val="420"/>
  <w:drawingGridVerticalSpacing w:val="159"/>
  <w:displayHorizontalDrawingGridEvery w:val="0"/>
  <w:displayVerticalDrawingGridEvery w:val="2"/>
  <w:characterSpacingControl w:val="compressPunctuation"/>
  <w:hdrShapeDefaults>
    <o:shapedefaults v:ext="edit" spidmax="2049" strokecolor="#739cc3">
      <v:fill angle="90" type="gradient">
        <o:fill v:ext="view" type="gradientUnscaled"/>
      </v:fill>
      <v:stroke color="#739cc3" weight="1.2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F07049"/>
    <w:rsid w:val="000708A9"/>
    <w:rsid w:val="000832A5"/>
    <w:rsid w:val="000969FC"/>
    <w:rsid w:val="00144BB9"/>
    <w:rsid w:val="0034547F"/>
    <w:rsid w:val="00367043"/>
    <w:rsid w:val="004743D6"/>
    <w:rsid w:val="004B5A7A"/>
    <w:rsid w:val="00772A36"/>
    <w:rsid w:val="00BC06B0"/>
    <w:rsid w:val="00BF0B7E"/>
    <w:rsid w:val="00CC0258"/>
    <w:rsid w:val="00DB66E3"/>
    <w:rsid w:val="00E07534"/>
    <w:rsid w:val="00EC0BA0"/>
    <w:rsid w:val="01115BE8"/>
    <w:rsid w:val="0160312C"/>
    <w:rsid w:val="017B2CF7"/>
    <w:rsid w:val="01C561FC"/>
    <w:rsid w:val="01F7728C"/>
    <w:rsid w:val="02467219"/>
    <w:rsid w:val="02606363"/>
    <w:rsid w:val="028C2196"/>
    <w:rsid w:val="0320674E"/>
    <w:rsid w:val="0334244C"/>
    <w:rsid w:val="03491E37"/>
    <w:rsid w:val="03564C06"/>
    <w:rsid w:val="035B1DA5"/>
    <w:rsid w:val="036B3164"/>
    <w:rsid w:val="03CA3367"/>
    <w:rsid w:val="04295158"/>
    <w:rsid w:val="045B55F4"/>
    <w:rsid w:val="04D61A3D"/>
    <w:rsid w:val="05442625"/>
    <w:rsid w:val="056D055A"/>
    <w:rsid w:val="05726E8E"/>
    <w:rsid w:val="05883AA5"/>
    <w:rsid w:val="05B03A83"/>
    <w:rsid w:val="062773B8"/>
    <w:rsid w:val="06327FB3"/>
    <w:rsid w:val="063960AE"/>
    <w:rsid w:val="06CB5E72"/>
    <w:rsid w:val="06E63392"/>
    <w:rsid w:val="06E91941"/>
    <w:rsid w:val="07B42738"/>
    <w:rsid w:val="07C963A9"/>
    <w:rsid w:val="07CA2ED7"/>
    <w:rsid w:val="07EA4D2D"/>
    <w:rsid w:val="07F2451F"/>
    <w:rsid w:val="083D4DB0"/>
    <w:rsid w:val="086C0F4F"/>
    <w:rsid w:val="08A56D2A"/>
    <w:rsid w:val="08BD2498"/>
    <w:rsid w:val="08D826C0"/>
    <w:rsid w:val="08D85C61"/>
    <w:rsid w:val="08E63116"/>
    <w:rsid w:val="08FA104A"/>
    <w:rsid w:val="08FE4E8F"/>
    <w:rsid w:val="091C0A23"/>
    <w:rsid w:val="09642B8F"/>
    <w:rsid w:val="09B91C96"/>
    <w:rsid w:val="09C7540E"/>
    <w:rsid w:val="09D00369"/>
    <w:rsid w:val="09D62396"/>
    <w:rsid w:val="0A175EBA"/>
    <w:rsid w:val="0A2B6F05"/>
    <w:rsid w:val="0AE35203"/>
    <w:rsid w:val="0B07071B"/>
    <w:rsid w:val="0B4A6C17"/>
    <w:rsid w:val="0B822EB7"/>
    <w:rsid w:val="0C102E1F"/>
    <w:rsid w:val="0C146C97"/>
    <w:rsid w:val="0C3D1728"/>
    <w:rsid w:val="0C7F1E75"/>
    <w:rsid w:val="0C955622"/>
    <w:rsid w:val="0CB971E8"/>
    <w:rsid w:val="0CD51DB5"/>
    <w:rsid w:val="0D597AEA"/>
    <w:rsid w:val="0D8C31B2"/>
    <w:rsid w:val="0D933C34"/>
    <w:rsid w:val="0D9517FE"/>
    <w:rsid w:val="0DAC48C7"/>
    <w:rsid w:val="0DB76913"/>
    <w:rsid w:val="0DD460F6"/>
    <w:rsid w:val="0E073FA5"/>
    <w:rsid w:val="0E52758D"/>
    <w:rsid w:val="0E7C1032"/>
    <w:rsid w:val="0E9D2994"/>
    <w:rsid w:val="0F0222CB"/>
    <w:rsid w:val="0F1C0D6F"/>
    <w:rsid w:val="0FB77A69"/>
    <w:rsid w:val="0FC0245E"/>
    <w:rsid w:val="0FFD7E99"/>
    <w:rsid w:val="1047151A"/>
    <w:rsid w:val="1049747F"/>
    <w:rsid w:val="106B1758"/>
    <w:rsid w:val="107C7665"/>
    <w:rsid w:val="10B95654"/>
    <w:rsid w:val="10BC7DE8"/>
    <w:rsid w:val="11B56562"/>
    <w:rsid w:val="11D161BC"/>
    <w:rsid w:val="11DB6193"/>
    <w:rsid w:val="12585946"/>
    <w:rsid w:val="127A6F48"/>
    <w:rsid w:val="127F42B4"/>
    <w:rsid w:val="129B2CCD"/>
    <w:rsid w:val="12D70DFA"/>
    <w:rsid w:val="12F75A50"/>
    <w:rsid w:val="131C2559"/>
    <w:rsid w:val="1339179C"/>
    <w:rsid w:val="13422553"/>
    <w:rsid w:val="13426C80"/>
    <w:rsid w:val="13F74727"/>
    <w:rsid w:val="13FE5DAC"/>
    <w:rsid w:val="146D294D"/>
    <w:rsid w:val="146E097F"/>
    <w:rsid w:val="14BB2C70"/>
    <w:rsid w:val="152A158F"/>
    <w:rsid w:val="155B5497"/>
    <w:rsid w:val="157261FC"/>
    <w:rsid w:val="15796462"/>
    <w:rsid w:val="159E159A"/>
    <w:rsid w:val="15BA6C5D"/>
    <w:rsid w:val="15BE127D"/>
    <w:rsid w:val="15CA6C8C"/>
    <w:rsid w:val="15D51357"/>
    <w:rsid w:val="15DA2C95"/>
    <w:rsid w:val="161E6859"/>
    <w:rsid w:val="16377FB6"/>
    <w:rsid w:val="163A4A35"/>
    <w:rsid w:val="16512883"/>
    <w:rsid w:val="165D746F"/>
    <w:rsid w:val="16607EB0"/>
    <w:rsid w:val="166E5132"/>
    <w:rsid w:val="1672193A"/>
    <w:rsid w:val="167569CD"/>
    <w:rsid w:val="16913BE7"/>
    <w:rsid w:val="16974334"/>
    <w:rsid w:val="16EF144A"/>
    <w:rsid w:val="16F6202B"/>
    <w:rsid w:val="1756544D"/>
    <w:rsid w:val="178754B8"/>
    <w:rsid w:val="180A7908"/>
    <w:rsid w:val="18114C56"/>
    <w:rsid w:val="183B3108"/>
    <w:rsid w:val="18740F2C"/>
    <w:rsid w:val="18854C9C"/>
    <w:rsid w:val="18CC4DF0"/>
    <w:rsid w:val="19141FA3"/>
    <w:rsid w:val="191629FC"/>
    <w:rsid w:val="1955189A"/>
    <w:rsid w:val="19BE6021"/>
    <w:rsid w:val="19E038DD"/>
    <w:rsid w:val="19ED3783"/>
    <w:rsid w:val="19ED474C"/>
    <w:rsid w:val="1A1B2562"/>
    <w:rsid w:val="1A7B18E5"/>
    <w:rsid w:val="1A8104AF"/>
    <w:rsid w:val="1A92533B"/>
    <w:rsid w:val="1AB878C8"/>
    <w:rsid w:val="1AC47242"/>
    <w:rsid w:val="1AF92EC8"/>
    <w:rsid w:val="1B2B023E"/>
    <w:rsid w:val="1B4759A0"/>
    <w:rsid w:val="1B5F28D3"/>
    <w:rsid w:val="1BF14472"/>
    <w:rsid w:val="1C0F2F7C"/>
    <w:rsid w:val="1C276B85"/>
    <w:rsid w:val="1C580408"/>
    <w:rsid w:val="1C6F1DEF"/>
    <w:rsid w:val="1CC113A9"/>
    <w:rsid w:val="1CCA6B3C"/>
    <w:rsid w:val="1CDE2D3C"/>
    <w:rsid w:val="1CEF0824"/>
    <w:rsid w:val="1CF764D1"/>
    <w:rsid w:val="1CFE4044"/>
    <w:rsid w:val="1D0F73D3"/>
    <w:rsid w:val="1D367C8C"/>
    <w:rsid w:val="1D377CC5"/>
    <w:rsid w:val="1D4622ED"/>
    <w:rsid w:val="1D804568"/>
    <w:rsid w:val="1DAE7175"/>
    <w:rsid w:val="1DCB590A"/>
    <w:rsid w:val="1DE13B91"/>
    <w:rsid w:val="1E1501DE"/>
    <w:rsid w:val="1E284876"/>
    <w:rsid w:val="1E4F4436"/>
    <w:rsid w:val="1E8E5C55"/>
    <w:rsid w:val="1E9E3447"/>
    <w:rsid w:val="1EC717E5"/>
    <w:rsid w:val="1ED672FD"/>
    <w:rsid w:val="1F366320"/>
    <w:rsid w:val="1F47475D"/>
    <w:rsid w:val="1F780E7D"/>
    <w:rsid w:val="1F7C6139"/>
    <w:rsid w:val="1F8D2535"/>
    <w:rsid w:val="1FA5519D"/>
    <w:rsid w:val="1FD842BA"/>
    <w:rsid w:val="1FDD1F7E"/>
    <w:rsid w:val="20C10429"/>
    <w:rsid w:val="20F80356"/>
    <w:rsid w:val="20F80C58"/>
    <w:rsid w:val="21376442"/>
    <w:rsid w:val="213A3C94"/>
    <w:rsid w:val="215B63C6"/>
    <w:rsid w:val="21642627"/>
    <w:rsid w:val="21860579"/>
    <w:rsid w:val="21A60DC4"/>
    <w:rsid w:val="21C33BE5"/>
    <w:rsid w:val="21D0503B"/>
    <w:rsid w:val="22802D31"/>
    <w:rsid w:val="22833720"/>
    <w:rsid w:val="22B661EF"/>
    <w:rsid w:val="22CF411A"/>
    <w:rsid w:val="22ED2CEB"/>
    <w:rsid w:val="23027C2E"/>
    <w:rsid w:val="240C53FC"/>
    <w:rsid w:val="249E23ED"/>
    <w:rsid w:val="24A731D2"/>
    <w:rsid w:val="24AB65DA"/>
    <w:rsid w:val="24B062A5"/>
    <w:rsid w:val="24D63709"/>
    <w:rsid w:val="24FC4ED2"/>
    <w:rsid w:val="25972640"/>
    <w:rsid w:val="25C5160B"/>
    <w:rsid w:val="260625B1"/>
    <w:rsid w:val="26601FE5"/>
    <w:rsid w:val="26720AB0"/>
    <w:rsid w:val="26813C51"/>
    <w:rsid w:val="26865173"/>
    <w:rsid w:val="26CD3CE7"/>
    <w:rsid w:val="26D36FE0"/>
    <w:rsid w:val="26E7356F"/>
    <w:rsid w:val="26EE11D5"/>
    <w:rsid w:val="27003A28"/>
    <w:rsid w:val="271752B9"/>
    <w:rsid w:val="271B739F"/>
    <w:rsid w:val="2724387D"/>
    <w:rsid w:val="27536399"/>
    <w:rsid w:val="277F1026"/>
    <w:rsid w:val="27BB1119"/>
    <w:rsid w:val="28077FBD"/>
    <w:rsid w:val="28547E4A"/>
    <w:rsid w:val="286059F5"/>
    <w:rsid w:val="289E69B2"/>
    <w:rsid w:val="28BF0A9D"/>
    <w:rsid w:val="28F1720A"/>
    <w:rsid w:val="28F539CA"/>
    <w:rsid w:val="29046DD5"/>
    <w:rsid w:val="295E7D6B"/>
    <w:rsid w:val="29693BB8"/>
    <w:rsid w:val="297628C8"/>
    <w:rsid w:val="29D9136A"/>
    <w:rsid w:val="2A615F02"/>
    <w:rsid w:val="2A844EAD"/>
    <w:rsid w:val="2ABA0A2D"/>
    <w:rsid w:val="2AEE11C1"/>
    <w:rsid w:val="2B5C7D45"/>
    <w:rsid w:val="2B7D11B0"/>
    <w:rsid w:val="2BD9023D"/>
    <w:rsid w:val="2C1F7944"/>
    <w:rsid w:val="2C9870FA"/>
    <w:rsid w:val="2CBA49B4"/>
    <w:rsid w:val="2CE65F0A"/>
    <w:rsid w:val="2CEB4EE3"/>
    <w:rsid w:val="2CF11156"/>
    <w:rsid w:val="2CF25559"/>
    <w:rsid w:val="2CF806C7"/>
    <w:rsid w:val="2D003B4B"/>
    <w:rsid w:val="2D4264A1"/>
    <w:rsid w:val="2D472942"/>
    <w:rsid w:val="2D7B7CD8"/>
    <w:rsid w:val="2DB90003"/>
    <w:rsid w:val="2DC06133"/>
    <w:rsid w:val="2DF97ECE"/>
    <w:rsid w:val="2E061BA1"/>
    <w:rsid w:val="2E070A94"/>
    <w:rsid w:val="2E074CC0"/>
    <w:rsid w:val="2E2C4BA4"/>
    <w:rsid w:val="2E3A386E"/>
    <w:rsid w:val="2E5139E3"/>
    <w:rsid w:val="2E8D314E"/>
    <w:rsid w:val="2EA147B4"/>
    <w:rsid w:val="2EAA73C5"/>
    <w:rsid w:val="2EAF45CB"/>
    <w:rsid w:val="2EBC4472"/>
    <w:rsid w:val="2F0509FF"/>
    <w:rsid w:val="2F9F143E"/>
    <w:rsid w:val="2FBD33D7"/>
    <w:rsid w:val="2FC05D80"/>
    <w:rsid w:val="2FC51CEF"/>
    <w:rsid w:val="30067C14"/>
    <w:rsid w:val="307D0673"/>
    <w:rsid w:val="308E4DD3"/>
    <w:rsid w:val="30E67C33"/>
    <w:rsid w:val="30ED4C23"/>
    <w:rsid w:val="30FC7F97"/>
    <w:rsid w:val="314B754E"/>
    <w:rsid w:val="314C3BC4"/>
    <w:rsid w:val="3191732C"/>
    <w:rsid w:val="31AD1BF4"/>
    <w:rsid w:val="31BA3722"/>
    <w:rsid w:val="32406590"/>
    <w:rsid w:val="32737DCA"/>
    <w:rsid w:val="32A470C9"/>
    <w:rsid w:val="32B04754"/>
    <w:rsid w:val="32B35014"/>
    <w:rsid w:val="33121D46"/>
    <w:rsid w:val="33583823"/>
    <w:rsid w:val="33687456"/>
    <w:rsid w:val="33BF5B26"/>
    <w:rsid w:val="33CA4A1A"/>
    <w:rsid w:val="34CF6FF2"/>
    <w:rsid w:val="34EB417A"/>
    <w:rsid w:val="3520546F"/>
    <w:rsid w:val="354C6BE6"/>
    <w:rsid w:val="356263B6"/>
    <w:rsid w:val="356F6271"/>
    <w:rsid w:val="35C56A36"/>
    <w:rsid w:val="35F53E6E"/>
    <w:rsid w:val="3626631A"/>
    <w:rsid w:val="366655EE"/>
    <w:rsid w:val="366F18B7"/>
    <w:rsid w:val="36EE2F01"/>
    <w:rsid w:val="37825DE4"/>
    <w:rsid w:val="37921E6B"/>
    <w:rsid w:val="37C33CE8"/>
    <w:rsid w:val="37C34626"/>
    <w:rsid w:val="37CF612E"/>
    <w:rsid w:val="3809653D"/>
    <w:rsid w:val="384B6A66"/>
    <w:rsid w:val="385D1D20"/>
    <w:rsid w:val="38DA238F"/>
    <w:rsid w:val="390E5F29"/>
    <w:rsid w:val="391D4A80"/>
    <w:rsid w:val="392166E3"/>
    <w:rsid w:val="39397063"/>
    <w:rsid w:val="393F0D20"/>
    <w:rsid w:val="395E774B"/>
    <w:rsid w:val="39643604"/>
    <w:rsid w:val="39793EB6"/>
    <w:rsid w:val="39A95D15"/>
    <w:rsid w:val="39E7368D"/>
    <w:rsid w:val="3A0B5037"/>
    <w:rsid w:val="3A11069B"/>
    <w:rsid w:val="3A1379D5"/>
    <w:rsid w:val="3A761B9F"/>
    <w:rsid w:val="3A8A763B"/>
    <w:rsid w:val="3AB72E2A"/>
    <w:rsid w:val="3B1679EB"/>
    <w:rsid w:val="3B1C169B"/>
    <w:rsid w:val="3B535E87"/>
    <w:rsid w:val="3B5371A7"/>
    <w:rsid w:val="3B675901"/>
    <w:rsid w:val="3B7235FB"/>
    <w:rsid w:val="3B77542F"/>
    <w:rsid w:val="3B841EC4"/>
    <w:rsid w:val="3BF11378"/>
    <w:rsid w:val="3C7D23CD"/>
    <w:rsid w:val="3C8A55EA"/>
    <w:rsid w:val="3C9A250D"/>
    <w:rsid w:val="3CE93EA0"/>
    <w:rsid w:val="3D1B294D"/>
    <w:rsid w:val="3D275937"/>
    <w:rsid w:val="3D4D339D"/>
    <w:rsid w:val="3E2A693F"/>
    <w:rsid w:val="3EC86AD1"/>
    <w:rsid w:val="3ED169D5"/>
    <w:rsid w:val="3ED22ABF"/>
    <w:rsid w:val="3EDD0E4A"/>
    <w:rsid w:val="3F8B68E7"/>
    <w:rsid w:val="3FE43AB1"/>
    <w:rsid w:val="404B3A2E"/>
    <w:rsid w:val="404C0F8A"/>
    <w:rsid w:val="407C0C78"/>
    <w:rsid w:val="408D1A44"/>
    <w:rsid w:val="408F0341"/>
    <w:rsid w:val="409A440B"/>
    <w:rsid w:val="40B648B2"/>
    <w:rsid w:val="40CE1756"/>
    <w:rsid w:val="42062A30"/>
    <w:rsid w:val="42411AB7"/>
    <w:rsid w:val="424F14CB"/>
    <w:rsid w:val="43224285"/>
    <w:rsid w:val="43233060"/>
    <w:rsid w:val="432F071F"/>
    <w:rsid w:val="439B26E7"/>
    <w:rsid w:val="43F0147A"/>
    <w:rsid w:val="44A14BEE"/>
    <w:rsid w:val="44F81E1F"/>
    <w:rsid w:val="450306CE"/>
    <w:rsid w:val="45033DFF"/>
    <w:rsid w:val="45823C81"/>
    <w:rsid w:val="45AF307E"/>
    <w:rsid w:val="45B72E53"/>
    <w:rsid w:val="45F17368"/>
    <w:rsid w:val="46334709"/>
    <w:rsid w:val="4664225F"/>
    <w:rsid w:val="46BC31E5"/>
    <w:rsid w:val="47220AC2"/>
    <w:rsid w:val="473B2C1E"/>
    <w:rsid w:val="4759319A"/>
    <w:rsid w:val="477F7CBE"/>
    <w:rsid w:val="47CF6A47"/>
    <w:rsid w:val="47DE1C45"/>
    <w:rsid w:val="481E0228"/>
    <w:rsid w:val="48387F00"/>
    <w:rsid w:val="483A50D0"/>
    <w:rsid w:val="484E6B63"/>
    <w:rsid w:val="48650A5C"/>
    <w:rsid w:val="48DA439B"/>
    <w:rsid w:val="494F3FBE"/>
    <w:rsid w:val="496F1D79"/>
    <w:rsid w:val="49BE374A"/>
    <w:rsid w:val="49DF00DA"/>
    <w:rsid w:val="49F50E49"/>
    <w:rsid w:val="4A3D5BE9"/>
    <w:rsid w:val="4A6531BE"/>
    <w:rsid w:val="4A7B5341"/>
    <w:rsid w:val="4B064B08"/>
    <w:rsid w:val="4B3E2C2A"/>
    <w:rsid w:val="4B784E1C"/>
    <w:rsid w:val="4C2E1122"/>
    <w:rsid w:val="4C777C9A"/>
    <w:rsid w:val="4C8216FB"/>
    <w:rsid w:val="4CD17509"/>
    <w:rsid w:val="4CE64136"/>
    <w:rsid w:val="4D0A6000"/>
    <w:rsid w:val="4D7754E4"/>
    <w:rsid w:val="4D7839B7"/>
    <w:rsid w:val="4DC53A3F"/>
    <w:rsid w:val="4DC911D9"/>
    <w:rsid w:val="4DE06D5E"/>
    <w:rsid w:val="4E406F3D"/>
    <w:rsid w:val="4E566916"/>
    <w:rsid w:val="4E8F5FF1"/>
    <w:rsid w:val="4EB07E1F"/>
    <w:rsid w:val="4ED93236"/>
    <w:rsid w:val="4EE364A3"/>
    <w:rsid w:val="4EF00D87"/>
    <w:rsid w:val="4F0F5D4C"/>
    <w:rsid w:val="4F3B0012"/>
    <w:rsid w:val="4F8E5DC7"/>
    <w:rsid w:val="4FF76A46"/>
    <w:rsid w:val="505018C0"/>
    <w:rsid w:val="5075308D"/>
    <w:rsid w:val="50E23A41"/>
    <w:rsid w:val="510E168A"/>
    <w:rsid w:val="51501667"/>
    <w:rsid w:val="527404A2"/>
    <w:rsid w:val="52945B27"/>
    <w:rsid w:val="53000BB6"/>
    <w:rsid w:val="531956F9"/>
    <w:rsid w:val="531D263A"/>
    <w:rsid w:val="53927B60"/>
    <w:rsid w:val="539B1F0B"/>
    <w:rsid w:val="53DA11A0"/>
    <w:rsid w:val="540144E0"/>
    <w:rsid w:val="545C6276"/>
    <w:rsid w:val="547369DC"/>
    <w:rsid w:val="54EC2D67"/>
    <w:rsid w:val="54EF3037"/>
    <w:rsid w:val="54FE5A7F"/>
    <w:rsid w:val="552078D8"/>
    <w:rsid w:val="55240D15"/>
    <w:rsid w:val="554D2718"/>
    <w:rsid w:val="561868D7"/>
    <w:rsid w:val="569C14A2"/>
    <w:rsid w:val="56A46A2B"/>
    <w:rsid w:val="56E6416F"/>
    <w:rsid w:val="57113596"/>
    <w:rsid w:val="576716E0"/>
    <w:rsid w:val="57ED4E4E"/>
    <w:rsid w:val="580B1E02"/>
    <w:rsid w:val="5830623E"/>
    <w:rsid w:val="58860F2D"/>
    <w:rsid w:val="58955967"/>
    <w:rsid w:val="58A07812"/>
    <w:rsid w:val="59666C4A"/>
    <w:rsid w:val="59B25F34"/>
    <w:rsid w:val="5A1446DE"/>
    <w:rsid w:val="5A264124"/>
    <w:rsid w:val="5A324586"/>
    <w:rsid w:val="5A87313F"/>
    <w:rsid w:val="5A8D1F1E"/>
    <w:rsid w:val="5AA31EC3"/>
    <w:rsid w:val="5AA32B7C"/>
    <w:rsid w:val="5AC85222"/>
    <w:rsid w:val="5AF848DA"/>
    <w:rsid w:val="5AFD63EC"/>
    <w:rsid w:val="5B15798E"/>
    <w:rsid w:val="5B3A290E"/>
    <w:rsid w:val="5B4F6374"/>
    <w:rsid w:val="5B7B7650"/>
    <w:rsid w:val="5BD548BC"/>
    <w:rsid w:val="5BE37593"/>
    <w:rsid w:val="5BF31246"/>
    <w:rsid w:val="5CB13D2D"/>
    <w:rsid w:val="5CBD3330"/>
    <w:rsid w:val="5CC44362"/>
    <w:rsid w:val="5D0C1038"/>
    <w:rsid w:val="5D931CFE"/>
    <w:rsid w:val="5DA56A31"/>
    <w:rsid w:val="5DB93AD8"/>
    <w:rsid w:val="5DE00F34"/>
    <w:rsid w:val="5E744A72"/>
    <w:rsid w:val="5EA9145F"/>
    <w:rsid w:val="5EAF22CA"/>
    <w:rsid w:val="5EB0424F"/>
    <w:rsid w:val="5F8534F7"/>
    <w:rsid w:val="5F87603F"/>
    <w:rsid w:val="5F984EF0"/>
    <w:rsid w:val="5F9D0414"/>
    <w:rsid w:val="5FB92A0A"/>
    <w:rsid w:val="5FF56DB8"/>
    <w:rsid w:val="601A2EBA"/>
    <w:rsid w:val="60442D36"/>
    <w:rsid w:val="608F7C4D"/>
    <w:rsid w:val="60B726C0"/>
    <w:rsid w:val="60D23C4B"/>
    <w:rsid w:val="61595299"/>
    <w:rsid w:val="6202633D"/>
    <w:rsid w:val="6221730D"/>
    <w:rsid w:val="622428CB"/>
    <w:rsid w:val="622F5F8F"/>
    <w:rsid w:val="62715EB0"/>
    <w:rsid w:val="63074499"/>
    <w:rsid w:val="633D5AF8"/>
    <w:rsid w:val="634C3B51"/>
    <w:rsid w:val="637E25A2"/>
    <w:rsid w:val="637F0FCD"/>
    <w:rsid w:val="63DA61CD"/>
    <w:rsid w:val="641D66AF"/>
    <w:rsid w:val="6426696F"/>
    <w:rsid w:val="644D0865"/>
    <w:rsid w:val="647C1030"/>
    <w:rsid w:val="64974FB1"/>
    <w:rsid w:val="649F51B0"/>
    <w:rsid w:val="64A36202"/>
    <w:rsid w:val="6509146B"/>
    <w:rsid w:val="65324A5F"/>
    <w:rsid w:val="653A2511"/>
    <w:rsid w:val="658F0261"/>
    <w:rsid w:val="65C54971"/>
    <w:rsid w:val="662D2103"/>
    <w:rsid w:val="668A3862"/>
    <w:rsid w:val="66A34640"/>
    <w:rsid w:val="67302657"/>
    <w:rsid w:val="67847EAE"/>
    <w:rsid w:val="678C7036"/>
    <w:rsid w:val="67AB42DA"/>
    <w:rsid w:val="683D0ED3"/>
    <w:rsid w:val="68630321"/>
    <w:rsid w:val="689F6653"/>
    <w:rsid w:val="68C04A20"/>
    <w:rsid w:val="68D5285B"/>
    <w:rsid w:val="68D7518B"/>
    <w:rsid w:val="68E84D98"/>
    <w:rsid w:val="6913158E"/>
    <w:rsid w:val="693128E7"/>
    <w:rsid w:val="693430F2"/>
    <w:rsid w:val="69573BA2"/>
    <w:rsid w:val="695F485A"/>
    <w:rsid w:val="69DB133C"/>
    <w:rsid w:val="69E33D64"/>
    <w:rsid w:val="69F05A5E"/>
    <w:rsid w:val="69FC39D8"/>
    <w:rsid w:val="6A08021F"/>
    <w:rsid w:val="6A3C0BAE"/>
    <w:rsid w:val="6A5D52DA"/>
    <w:rsid w:val="6A716250"/>
    <w:rsid w:val="6AAE765D"/>
    <w:rsid w:val="6B373D48"/>
    <w:rsid w:val="6B8D0D02"/>
    <w:rsid w:val="6BC333DB"/>
    <w:rsid w:val="6BC92B8E"/>
    <w:rsid w:val="6BF07049"/>
    <w:rsid w:val="6C8B64CB"/>
    <w:rsid w:val="6C9D3577"/>
    <w:rsid w:val="6CA95A08"/>
    <w:rsid w:val="6CCB18E7"/>
    <w:rsid w:val="6D360613"/>
    <w:rsid w:val="6D535020"/>
    <w:rsid w:val="6D913FB9"/>
    <w:rsid w:val="6E4B33DE"/>
    <w:rsid w:val="6EA83967"/>
    <w:rsid w:val="6EE358E3"/>
    <w:rsid w:val="6EFE3E34"/>
    <w:rsid w:val="6F6822D7"/>
    <w:rsid w:val="6F6A277E"/>
    <w:rsid w:val="6F8A028E"/>
    <w:rsid w:val="6FA94581"/>
    <w:rsid w:val="706F78A1"/>
    <w:rsid w:val="707300FF"/>
    <w:rsid w:val="70AE4B6D"/>
    <w:rsid w:val="70EB15DB"/>
    <w:rsid w:val="70F73055"/>
    <w:rsid w:val="71371844"/>
    <w:rsid w:val="715E69C8"/>
    <w:rsid w:val="719806D5"/>
    <w:rsid w:val="725726ED"/>
    <w:rsid w:val="726675A7"/>
    <w:rsid w:val="72B83B2F"/>
    <w:rsid w:val="72C55AF2"/>
    <w:rsid w:val="72D63D1C"/>
    <w:rsid w:val="733D5E34"/>
    <w:rsid w:val="7374294C"/>
    <w:rsid w:val="73752195"/>
    <w:rsid w:val="738D7335"/>
    <w:rsid w:val="7396511B"/>
    <w:rsid w:val="73C70602"/>
    <w:rsid w:val="73DB31F5"/>
    <w:rsid w:val="73E348CC"/>
    <w:rsid w:val="74113352"/>
    <w:rsid w:val="74164E45"/>
    <w:rsid w:val="743D1922"/>
    <w:rsid w:val="74447E1E"/>
    <w:rsid w:val="746E603C"/>
    <w:rsid w:val="747F0B23"/>
    <w:rsid w:val="74847243"/>
    <w:rsid w:val="74906F5A"/>
    <w:rsid w:val="74A969E7"/>
    <w:rsid w:val="75576610"/>
    <w:rsid w:val="759A59C0"/>
    <w:rsid w:val="75E1143F"/>
    <w:rsid w:val="76013CD1"/>
    <w:rsid w:val="766C08D3"/>
    <w:rsid w:val="76DB5887"/>
    <w:rsid w:val="76DE666E"/>
    <w:rsid w:val="76E57083"/>
    <w:rsid w:val="7707162B"/>
    <w:rsid w:val="77084C9D"/>
    <w:rsid w:val="774771DD"/>
    <w:rsid w:val="774A34E1"/>
    <w:rsid w:val="77621D51"/>
    <w:rsid w:val="7763316C"/>
    <w:rsid w:val="779B4C45"/>
    <w:rsid w:val="77BC6A04"/>
    <w:rsid w:val="77C71E13"/>
    <w:rsid w:val="780A516D"/>
    <w:rsid w:val="78465E8C"/>
    <w:rsid w:val="78491E95"/>
    <w:rsid w:val="787D039D"/>
    <w:rsid w:val="78852BFE"/>
    <w:rsid w:val="78AF4F67"/>
    <w:rsid w:val="78DA2E9C"/>
    <w:rsid w:val="78E01D89"/>
    <w:rsid w:val="78FF33E6"/>
    <w:rsid w:val="791B3612"/>
    <w:rsid w:val="791E32C2"/>
    <w:rsid w:val="79266820"/>
    <w:rsid w:val="79503AA5"/>
    <w:rsid w:val="7953243C"/>
    <w:rsid w:val="797C6584"/>
    <w:rsid w:val="798C0461"/>
    <w:rsid w:val="79F074D9"/>
    <w:rsid w:val="79F22F95"/>
    <w:rsid w:val="7A1503CD"/>
    <w:rsid w:val="7A5C1A72"/>
    <w:rsid w:val="7ABC2F53"/>
    <w:rsid w:val="7B1A6C69"/>
    <w:rsid w:val="7B26324F"/>
    <w:rsid w:val="7B2E5729"/>
    <w:rsid w:val="7B472A0E"/>
    <w:rsid w:val="7B860C10"/>
    <w:rsid w:val="7BB2723E"/>
    <w:rsid w:val="7C0415C4"/>
    <w:rsid w:val="7C61491A"/>
    <w:rsid w:val="7C8E794C"/>
    <w:rsid w:val="7C985AF7"/>
    <w:rsid w:val="7CAD3472"/>
    <w:rsid w:val="7CE418D4"/>
    <w:rsid w:val="7D0F1567"/>
    <w:rsid w:val="7D6A2693"/>
    <w:rsid w:val="7D916B9F"/>
    <w:rsid w:val="7DE5011E"/>
    <w:rsid w:val="7DE87651"/>
    <w:rsid w:val="7E116B6F"/>
    <w:rsid w:val="7E9B499B"/>
    <w:rsid w:val="7EA54049"/>
    <w:rsid w:val="7EE07D8D"/>
    <w:rsid w:val="7F4E0AE2"/>
    <w:rsid w:val="7F564630"/>
    <w:rsid w:val="7FBC10CA"/>
    <w:rsid w:val="7FC85B11"/>
    <w:rsid w:val="7FF05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rokecolor="#739cc3">
      <v:fill angle="90" type="gradient">
        <o:fill v:ext="view" type="gradientUnscaled"/>
      </v:fill>
      <v:stroke color="#739cc3" weight="1.25pt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2" w:qFormat="1"/>
    <w:lsdException w:name="heading 2" w:uiPriority="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Hyperlink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Preformatted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cs="黑体"/>
      <w:kern w:val="2"/>
      <w:sz w:val="21"/>
      <w:szCs w:val="24"/>
    </w:rPr>
  </w:style>
  <w:style w:type="paragraph" w:styleId="1">
    <w:name w:val="heading 1"/>
    <w:basedOn w:val="a0"/>
    <w:next w:val="a"/>
    <w:uiPriority w:val="2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2">
    <w:name w:val="heading 2"/>
    <w:basedOn w:val="a0"/>
    <w:next w:val="a"/>
    <w:uiPriority w:val="2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标题样式"/>
    <w:basedOn w:val="a"/>
    <w:qFormat/>
    <w:pPr>
      <w:keepNext/>
      <w:spacing w:before="240" w:after="120"/>
    </w:pPr>
    <w:rPr>
      <w:rFonts w:ascii="Liberation Sans" w:eastAsia="思源黑体 CN" w:hAnsi="Liberation Sans" w:cs="Noto Sans CJK SC"/>
      <w:sz w:val="28"/>
      <w:szCs w:val="28"/>
    </w:rPr>
  </w:style>
  <w:style w:type="paragraph" w:styleId="a4">
    <w:name w:val="Body Text Indent"/>
    <w:basedOn w:val="a"/>
    <w:qFormat/>
    <w:pPr>
      <w:spacing w:line="300" w:lineRule="auto"/>
      <w:ind w:firstLine="680"/>
    </w:pPr>
    <w:rPr>
      <w:b/>
      <w:sz w:val="30"/>
    </w:rPr>
  </w:style>
  <w:style w:type="paragraph" w:styleId="a5">
    <w:name w:val="Plain Text"/>
    <w:basedOn w:val="a"/>
    <w:qFormat/>
    <w:rPr>
      <w:rFonts w:ascii="宋体" w:eastAsia="方正仿宋简体" w:hAnsi="Courier New" w:cs="Courier New"/>
      <w:color w:val="000000"/>
      <w:spacing w:val="-2"/>
      <w:kern w:val="0"/>
      <w:sz w:val="28"/>
      <w:szCs w:val="21"/>
    </w:rPr>
  </w:style>
  <w:style w:type="paragraph" w:styleId="a6">
    <w:name w:val="footer"/>
    <w:basedOn w:val="a"/>
    <w:qFormat/>
    <w:pPr>
      <w:tabs>
        <w:tab w:val="center" w:pos="4153"/>
        <w:tab w:val="center" w:pos="4819"/>
        <w:tab w:val="right" w:pos="8306"/>
        <w:tab w:val="right" w:pos="9638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HTML">
    <w:name w:val="HTML Preformatted"/>
    <w:basedOn w:val="a"/>
    <w:qFormat/>
    <w:rPr>
      <w:rFonts w:ascii="Courier New" w:hAnsi="Courier New" w:cs="Courier New"/>
      <w:sz w:val="20"/>
      <w:szCs w:val="20"/>
    </w:rPr>
  </w:style>
  <w:style w:type="paragraph" w:styleId="a8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table" w:styleId="a9">
    <w:name w:val="Table Grid"/>
    <w:basedOn w:val="a2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"/>
    <w:basedOn w:val="a"/>
    <w:qFormat/>
    <w:pPr>
      <w:widowControl/>
      <w:spacing w:after="160" w:line="240" w:lineRule="exact"/>
      <w:jc w:val="left"/>
    </w:pPr>
  </w:style>
  <w:style w:type="character" w:styleId="aa">
    <w:name w:val="Strong"/>
    <w:qFormat/>
    <w:rPr>
      <w:b/>
    </w:rPr>
  </w:style>
  <w:style w:type="character" w:styleId="ab">
    <w:name w:val="page number"/>
    <w:basedOn w:val="a1"/>
    <w:qFormat/>
  </w:style>
  <w:style w:type="character" w:styleId="ac">
    <w:name w:val="Hyperlink"/>
    <w:basedOn w:val="a1"/>
    <w:qFormat/>
    <w:rPr>
      <w:color w:val="0000FF"/>
      <w:u w:val="single"/>
    </w:rPr>
  </w:style>
  <w:style w:type="paragraph" w:customStyle="1" w:styleId="ad">
    <w:name w:val="页眉与页脚"/>
    <w:basedOn w:val="a"/>
    <w:qFormat/>
    <w:pPr>
      <w:suppressLineNumbers/>
      <w:tabs>
        <w:tab w:val="center" w:pos="4819"/>
        <w:tab w:val="right" w:pos="9638"/>
      </w:tabs>
    </w:pPr>
  </w:style>
  <w:style w:type="paragraph" w:customStyle="1" w:styleId="4">
    <w:name w:val="标题4"/>
    <w:basedOn w:val="a"/>
    <w:link w:val="4Char"/>
    <w:qFormat/>
    <w:rPr>
      <w:rFonts w:eastAsia="黑体"/>
      <w:sz w:val="32"/>
    </w:rPr>
  </w:style>
  <w:style w:type="paragraph" w:customStyle="1" w:styleId="Style1">
    <w:name w:val="_Style 1"/>
    <w:basedOn w:val="a"/>
    <w:uiPriority w:val="34"/>
    <w:qFormat/>
    <w:pPr>
      <w:ind w:firstLineChars="200" w:firstLine="420"/>
    </w:pPr>
    <w:rPr>
      <w:szCs w:val="22"/>
    </w:rPr>
  </w:style>
  <w:style w:type="paragraph" w:customStyle="1" w:styleId="Style3">
    <w:name w:val="_Style 3"/>
    <w:basedOn w:val="a"/>
    <w:uiPriority w:val="34"/>
    <w:qFormat/>
    <w:pPr>
      <w:ind w:firstLineChars="200" w:firstLine="420"/>
    </w:pPr>
    <w:rPr>
      <w:szCs w:val="22"/>
    </w:rPr>
  </w:style>
  <w:style w:type="paragraph" w:customStyle="1" w:styleId="20">
    <w:name w:val="列出段落2"/>
    <w:basedOn w:val="a"/>
    <w:uiPriority w:val="99"/>
    <w:unhideWhenUsed/>
    <w:qFormat/>
    <w:pPr>
      <w:ind w:firstLineChars="200" w:firstLine="420"/>
    </w:p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font11">
    <w:name w:val="font11"/>
    <w:basedOn w:val="a1"/>
    <w:qFormat/>
    <w:rPr>
      <w:rFonts w:ascii="宋体" w:eastAsia="宋体" w:hAnsi="宋体" w:cs="宋体" w:hint="eastAsia"/>
      <w:color w:val="000000"/>
      <w:sz w:val="44"/>
      <w:szCs w:val="44"/>
      <w:u w:val="single"/>
    </w:rPr>
  </w:style>
  <w:style w:type="character" w:customStyle="1" w:styleId="4Char">
    <w:name w:val="标题4 Char"/>
    <w:link w:val="4"/>
    <w:qFormat/>
    <w:rPr>
      <w:rFonts w:ascii="Calibri" w:eastAsia="黑体" w:hAnsi="Calibri"/>
      <w:sz w:val="32"/>
    </w:rPr>
  </w:style>
  <w:style w:type="paragraph" w:customStyle="1" w:styleId="ae">
    <w:name w:val="文件正文"/>
    <w:basedOn w:val="a"/>
    <w:qFormat/>
    <w:pPr>
      <w:overflowPunct w:val="0"/>
      <w:autoSpaceDE w:val="0"/>
      <w:spacing w:line="360" w:lineRule="auto"/>
      <w:ind w:firstLine="630"/>
    </w:pPr>
    <w:rPr>
      <w:rFonts w:eastAsia="CESI仿宋-GB18030"/>
      <w:sz w:val="32"/>
    </w:rPr>
  </w:style>
  <w:style w:type="paragraph" w:customStyle="1" w:styleId="af">
    <w:name w:val="文件标题"/>
    <w:basedOn w:val="a"/>
    <w:qFormat/>
    <w:pPr>
      <w:overflowPunct w:val="0"/>
      <w:autoSpaceDE w:val="0"/>
      <w:spacing w:line="360" w:lineRule="auto"/>
      <w:jc w:val="center"/>
    </w:pPr>
    <w:rPr>
      <w:rFonts w:eastAsia="方正小标宋简体"/>
      <w:b/>
      <w:sz w:val="44"/>
    </w:rPr>
  </w:style>
  <w:style w:type="paragraph" w:customStyle="1" w:styleId="10">
    <w:name w:val="文件1级标题"/>
    <w:basedOn w:val="1"/>
    <w:uiPriority w:val="3"/>
    <w:qFormat/>
    <w:pPr>
      <w:numPr>
        <w:numId w:val="0"/>
      </w:numPr>
      <w:overflowPunct w:val="0"/>
      <w:autoSpaceDE w:val="0"/>
      <w:spacing w:before="0" w:after="0" w:line="360" w:lineRule="auto"/>
      <w:ind w:firstLine="630"/>
      <w:outlineLvl w:val="9"/>
    </w:pPr>
    <w:rPr>
      <w:rFonts w:ascii="Liberation Serif" w:eastAsia="CESI黑体-GB18030" w:hAnsi="Liberation Serif" w:cs="Liberation Serif"/>
      <w:sz w:val="32"/>
    </w:rPr>
  </w:style>
  <w:style w:type="paragraph" w:customStyle="1" w:styleId="21">
    <w:name w:val="文件2级标题"/>
    <w:basedOn w:val="2"/>
    <w:uiPriority w:val="3"/>
    <w:qFormat/>
    <w:pPr>
      <w:numPr>
        <w:ilvl w:val="0"/>
        <w:numId w:val="0"/>
      </w:numPr>
      <w:overflowPunct w:val="0"/>
      <w:autoSpaceDE w:val="0"/>
      <w:spacing w:before="0" w:after="0" w:line="360" w:lineRule="auto"/>
      <w:ind w:firstLine="630"/>
      <w:outlineLvl w:val="9"/>
    </w:pPr>
    <w:rPr>
      <w:rFonts w:eastAsia="方正楷体简体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2" w:qFormat="1"/>
    <w:lsdException w:name="heading 2" w:uiPriority="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qFormat="1"/>
    <w:lsdException w:name="Body Text Indent" w:qFormat="1"/>
    <w:lsdException w:name="Subtitle" w:qFormat="1"/>
    <w:lsdException w:name="Hyperlink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Preformatted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cs="黑体"/>
      <w:kern w:val="2"/>
      <w:sz w:val="21"/>
      <w:szCs w:val="24"/>
    </w:rPr>
  </w:style>
  <w:style w:type="paragraph" w:styleId="1">
    <w:name w:val="heading 1"/>
    <w:basedOn w:val="a0"/>
    <w:next w:val="a"/>
    <w:uiPriority w:val="2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2">
    <w:name w:val="heading 2"/>
    <w:basedOn w:val="a0"/>
    <w:next w:val="a"/>
    <w:uiPriority w:val="2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0">
    <w:name w:val="标题样式"/>
    <w:basedOn w:val="a"/>
    <w:qFormat/>
    <w:pPr>
      <w:keepNext/>
      <w:spacing w:before="240" w:after="120"/>
    </w:pPr>
    <w:rPr>
      <w:rFonts w:ascii="Liberation Sans" w:eastAsia="思源黑体 CN" w:hAnsi="Liberation Sans" w:cs="Noto Sans CJK SC"/>
      <w:sz w:val="28"/>
      <w:szCs w:val="28"/>
    </w:rPr>
  </w:style>
  <w:style w:type="paragraph" w:styleId="a4">
    <w:name w:val="Body Text Indent"/>
    <w:basedOn w:val="a"/>
    <w:qFormat/>
    <w:pPr>
      <w:spacing w:line="300" w:lineRule="auto"/>
      <w:ind w:firstLine="680"/>
    </w:pPr>
    <w:rPr>
      <w:b/>
      <w:sz w:val="30"/>
    </w:rPr>
  </w:style>
  <w:style w:type="paragraph" w:styleId="a5">
    <w:name w:val="Plain Text"/>
    <w:basedOn w:val="a"/>
    <w:qFormat/>
    <w:rPr>
      <w:rFonts w:ascii="宋体" w:eastAsia="方正仿宋简体" w:hAnsi="Courier New" w:cs="Courier New"/>
      <w:color w:val="000000"/>
      <w:spacing w:val="-2"/>
      <w:kern w:val="0"/>
      <w:sz w:val="28"/>
      <w:szCs w:val="21"/>
    </w:rPr>
  </w:style>
  <w:style w:type="paragraph" w:styleId="a6">
    <w:name w:val="footer"/>
    <w:basedOn w:val="a"/>
    <w:qFormat/>
    <w:pPr>
      <w:tabs>
        <w:tab w:val="center" w:pos="4153"/>
        <w:tab w:val="center" w:pos="4819"/>
        <w:tab w:val="right" w:pos="8306"/>
        <w:tab w:val="right" w:pos="9638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HTML">
    <w:name w:val="HTML Preformatted"/>
    <w:basedOn w:val="a"/>
    <w:qFormat/>
    <w:rPr>
      <w:rFonts w:ascii="Courier New" w:hAnsi="Courier New" w:cs="Courier New"/>
      <w:sz w:val="20"/>
      <w:szCs w:val="20"/>
    </w:rPr>
  </w:style>
  <w:style w:type="paragraph" w:styleId="a8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table" w:styleId="a9">
    <w:name w:val="Table Grid"/>
    <w:basedOn w:val="a2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har">
    <w:name w:val="Char"/>
    <w:basedOn w:val="a"/>
    <w:qFormat/>
    <w:pPr>
      <w:widowControl/>
      <w:spacing w:after="160" w:line="240" w:lineRule="exact"/>
      <w:jc w:val="left"/>
    </w:pPr>
  </w:style>
  <w:style w:type="character" w:styleId="aa">
    <w:name w:val="Strong"/>
    <w:qFormat/>
    <w:rPr>
      <w:b/>
    </w:rPr>
  </w:style>
  <w:style w:type="character" w:styleId="ab">
    <w:name w:val="page number"/>
    <w:basedOn w:val="a1"/>
    <w:qFormat/>
  </w:style>
  <w:style w:type="character" w:styleId="ac">
    <w:name w:val="Hyperlink"/>
    <w:basedOn w:val="a1"/>
    <w:qFormat/>
    <w:rPr>
      <w:color w:val="0000FF"/>
      <w:u w:val="single"/>
    </w:rPr>
  </w:style>
  <w:style w:type="paragraph" w:customStyle="1" w:styleId="ad">
    <w:name w:val="页眉与页脚"/>
    <w:basedOn w:val="a"/>
    <w:qFormat/>
    <w:pPr>
      <w:suppressLineNumbers/>
      <w:tabs>
        <w:tab w:val="center" w:pos="4819"/>
        <w:tab w:val="right" w:pos="9638"/>
      </w:tabs>
    </w:pPr>
  </w:style>
  <w:style w:type="paragraph" w:customStyle="1" w:styleId="4">
    <w:name w:val="标题4"/>
    <w:basedOn w:val="a"/>
    <w:link w:val="4Char"/>
    <w:qFormat/>
    <w:rPr>
      <w:rFonts w:eastAsia="黑体"/>
      <w:sz w:val="32"/>
    </w:rPr>
  </w:style>
  <w:style w:type="paragraph" w:customStyle="1" w:styleId="Style1">
    <w:name w:val="_Style 1"/>
    <w:basedOn w:val="a"/>
    <w:uiPriority w:val="34"/>
    <w:qFormat/>
    <w:pPr>
      <w:ind w:firstLineChars="200" w:firstLine="420"/>
    </w:pPr>
    <w:rPr>
      <w:szCs w:val="22"/>
    </w:rPr>
  </w:style>
  <w:style w:type="paragraph" w:customStyle="1" w:styleId="Style3">
    <w:name w:val="_Style 3"/>
    <w:basedOn w:val="a"/>
    <w:uiPriority w:val="34"/>
    <w:qFormat/>
    <w:pPr>
      <w:ind w:firstLineChars="200" w:firstLine="420"/>
    </w:pPr>
    <w:rPr>
      <w:szCs w:val="22"/>
    </w:rPr>
  </w:style>
  <w:style w:type="paragraph" w:customStyle="1" w:styleId="20">
    <w:name w:val="列出段落2"/>
    <w:basedOn w:val="a"/>
    <w:uiPriority w:val="99"/>
    <w:unhideWhenUsed/>
    <w:qFormat/>
    <w:pPr>
      <w:ind w:firstLineChars="200" w:firstLine="420"/>
    </w:pPr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font11">
    <w:name w:val="font11"/>
    <w:basedOn w:val="a1"/>
    <w:qFormat/>
    <w:rPr>
      <w:rFonts w:ascii="宋体" w:eastAsia="宋体" w:hAnsi="宋体" w:cs="宋体" w:hint="eastAsia"/>
      <w:color w:val="000000"/>
      <w:sz w:val="44"/>
      <w:szCs w:val="44"/>
      <w:u w:val="single"/>
    </w:rPr>
  </w:style>
  <w:style w:type="character" w:customStyle="1" w:styleId="4Char">
    <w:name w:val="标题4 Char"/>
    <w:link w:val="4"/>
    <w:qFormat/>
    <w:rPr>
      <w:rFonts w:ascii="Calibri" w:eastAsia="黑体" w:hAnsi="Calibri"/>
      <w:sz w:val="32"/>
    </w:rPr>
  </w:style>
  <w:style w:type="paragraph" w:customStyle="1" w:styleId="ae">
    <w:name w:val="文件正文"/>
    <w:basedOn w:val="a"/>
    <w:qFormat/>
    <w:pPr>
      <w:overflowPunct w:val="0"/>
      <w:autoSpaceDE w:val="0"/>
      <w:spacing w:line="360" w:lineRule="auto"/>
      <w:ind w:firstLine="630"/>
    </w:pPr>
    <w:rPr>
      <w:rFonts w:eastAsia="CESI仿宋-GB18030"/>
      <w:sz w:val="32"/>
    </w:rPr>
  </w:style>
  <w:style w:type="paragraph" w:customStyle="1" w:styleId="af">
    <w:name w:val="文件标题"/>
    <w:basedOn w:val="a"/>
    <w:qFormat/>
    <w:pPr>
      <w:overflowPunct w:val="0"/>
      <w:autoSpaceDE w:val="0"/>
      <w:spacing w:line="360" w:lineRule="auto"/>
      <w:jc w:val="center"/>
    </w:pPr>
    <w:rPr>
      <w:rFonts w:eastAsia="方正小标宋简体"/>
      <w:b/>
      <w:sz w:val="44"/>
    </w:rPr>
  </w:style>
  <w:style w:type="paragraph" w:customStyle="1" w:styleId="10">
    <w:name w:val="文件1级标题"/>
    <w:basedOn w:val="1"/>
    <w:uiPriority w:val="3"/>
    <w:qFormat/>
    <w:pPr>
      <w:numPr>
        <w:numId w:val="0"/>
      </w:numPr>
      <w:overflowPunct w:val="0"/>
      <w:autoSpaceDE w:val="0"/>
      <w:spacing w:before="0" w:after="0" w:line="360" w:lineRule="auto"/>
      <w:ind w:firstLine="630"/>
      <w:outlineLvl w:val="9"/>
    </w:pPr>
    <w:rPr>
      <w:rFonts w:ascii="Liberation Serif" w:eastAsia="CESI黑体-GB18030" w:hAnsi="Liberation Serif" w:cs="Liberation Serif"/>
      <w:sz w:val="32"/>
    </w:rPr>
  </w:style>
  <w:style w:type="paragraph" w:customStyle="1" w:styleId="21">
    <w:name w:val="文件2级标题"/>
    <w:basedOn w:val="2"/>
    <w:uiPriority w:val="3"/>
    <w:qFormat/>
    <w:pPr>
      <w:numPr>
        <w:ilvl w:val="0"/>
        <w:numId w:val="0"/>
      </w:numPr>
      <w:overflowPunct w:val="0"/>
      <w:autoSpaceDE w:val="0"/>
      <w:spacing w:before="0" w:after="0" w:line="360" w:lineRule="auto"/>
      <w:ind w:firstLine="630"/>
      <w:outlineLvl w:val="9"/>
    </w:pPr>
    <w:rPr>
      <w:rFonts w:eastAsia="方正楷体简体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shuchu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3</TotalTime>
  <Pages>2</Pages>
  <Words>71</Words>
  <Characters>406</Characters>
  <Application>Microsoft Office Word</Application>
  <DocSecurity>0</DocSecurity>
  <Lines>3</Lines>
  <Paragraphs>1</Paragraphs>
  <ScaleCrop>false</ScaleCrop>
  <Company/>
  <LinksUpToDate>false</LinksUpToDate>
  <CharactersWithSpaces>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中共中央党校办公厅文件</dc:title>
  <dc:creator>mishuchu</dc:creator>
  <cp:lastModifiedBy>hp</cp:lastModifiedBy>
  <cp:revision>6</cp:revision>
  <cp:lastPrinted>2019-12-31T02:33:00Z</cp:lastPrinted>
  <dcterms:created xsi:type="dcterms:W3CDTF">2023-05-26T07:14:00Z</dcterms:created>
  <dcterms:modified xsi:type="dcterms:W3CDTF">2024-04-30T01:47:00Z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